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关于</w:t>
      </w:r>
      <w:r>
        <w:rPr>
          <w:rFonts w:hint="eastAsia" w:ascii="黑体" w:hAnsi="黑体" w:eastAsia="黑体" w:cs="黑体"/>
          <w:b/>
          <w:sz w:val="32"/>
          <w:szCs w:val="32"/>
        </w:rPr>
        <w:t>浦东教育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信息化相关钉钉群人员</w:t>
      </w:r>
      <w:r>
        <w:rPr>
          <w:rFonts w:hint="eastAsia" w:ascii="黑体" w:hAnsi="黑体" w:eastAsia="黑体" w:cs="黑体"/>
          <w:b/>
          <w:sz w:val="32"/>
          <w:szCs w:val="32"/>
        </w:rPr>
        <w:t>变更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申请的操作说明</w:t>
      </w:r>
    </w:p>
    <w:p>
      <w:pPr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进一步</w:t>
      </w:r>
      <w:r>
        <w:rPr>
          <w:rFonts w:hint="eastAsia" w:ascii="仿宋" w:hAnsi="仿宋" w:eastAsia="仿宋" w:cs="仿宋"/>
          <w:sz w:val="24"/>
          <w:szCs w:val="24"/>
        </w:rPr>
        <w:t>规范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钉钉群管理，更好为学校提供技术支持服务，现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关于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信息化工作相关的钉钉群人员变更方法作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如下说明：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目前浦东教育信息化相关钉钉群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910"/>
        <w:gridCol w:w="4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8" w:type="dxa"/>
            <w:shd w:val="clear" w:color="auto" w:fill="F1F1F1" w:themeFill="background1" w:themeFillShade="F2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910" w:type="dxa"/>
            <w:shd w:val="clear" w:color="auto" w:fill="F1F1F1" w:themeFill="background1" w:themeFillShade="F2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学校钉钉人员角色</w:t>
            </w:r>
          </w:p>
        </w:tc>
        <w:tc>
          <w:tcPr>
            <w:tcW w:w="4618" w:type="dxa"/>
            <w:shd w:val="clear" w:color="auto" w:fill="F1F1F1" w:themeFill="background1" w:themeFillShade="F2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相对应钉钉群名称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9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学校信息化分管领导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浦东学校信息化分管工作群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全国教育系统学校CA认证管理员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浦东教师CA认证管理员群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9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上海微校学校管理员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上海微校浦东学校管理员群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9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学校网络与信息安全管理员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高中网络与信息安全管理员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群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初中网络与信息安全管理员群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小学网络与信息安全管理员群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学前网络与信息安全管理员群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9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浦东教育统一认证中心学校管理员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浦东学校统一认证账号管理工作群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9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学校教育信息化项目报审管理员</w:t>
            </w:r>
          </w:p>
        </w:tc>
        <w:tc>
          <w:tcPr>
            <w:tcW w:w="461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学校教育信息化项目审核工作群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注：以上清单根据实际工作情况定期更新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人员变更</w:t>
      </w:r>
      <w:r>
        <w:rPr>
          <w:rFonts w:hint="eastAsia" w:ascii="仿宋" w:hAnsi="仿宋" w:eastAsia="仿宋" w:cs="仿宋"/>
          <w:sz w:val="24"/>
          <w:szCs w:val="24"/>
        </w:rPr>
        <w:t>流程</w:t>
      </w:r>
    </w:p>
    <w:p>
      <w:pPr>
        <w:numPr>
          <w:ilvl w:val="0"/>
          <w:numId w:val="2"/>
        </w:numPr>
        <w:ind w:left="0" w:firstLine="35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由学校新任人员（原则上每个群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一校仅限一人）使用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>手机</w:t>
      </w:r>
      <w:r>
        <w:rPr>
          <w:rFonts w:hint="eastAsia" w:ascii="仿宋" w:hAnsi="仿宋" w:eastAsia="仿宋" w:cs="仿宋"/>
          <w:b/>
          <w:bCs/>
          <w:i w:val="0"/>
          <w:iCs w:val="0"/>
          <w:sz w:val="24"/>
          <w:szCs w:val="24"/>
          <w:u w:val="single"/>
          <w:lang w:val="en-US" w:eastAsia="zh-CN"/>
        </w:rPr>
        <w:t>钉钉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扫码下方二维码填报相关信息：</w:t>
      </w:r>
    </w:p>
    <w:p>
      <w:pPr>
        <w:numPr>
          <w:ilvl w:val="0"/>
          <w:numId w:val="0"/>
        </w:numPr>
        <w:ind w:left="357" w:leftChars="0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1524000" cy="1524000"/>
            <wp:effectExtent l="0" t="0" r="0" b="0"/>
            <wp:docPr id="1" name="图片 1" descr="浦东教育局钉钉有关人员更新申请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浦东教育局钉钉有关人员更新申请表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firstLine="35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填报时需提交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姓名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手机号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（须以此号码注册并使用钉钉）、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单位全称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、在拟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申请角色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选项里选择相应角色选项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描述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变更理由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上传盖有学校公章的书面申请扫描件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提交。</w:t>
      </w:r>
    </w:p>
    <w:p>
      <w:pPr>
        <w:numPr>
          <w:ilvl w:val="0"/>
          <w:numId w:val="2"/>
        </w:numPr>
        <w:ind w:left="0" w:firstLine="35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技术支持人员每天会登录平台受理申请，并及时将人员拉进相应钉钉群，技术联系电话：王伊 18049896028，钉钉同号。</w:t>
      </w:r>
    </w:p>
    <w:p>
      <w:pPr>
        <w:jc w:val="right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jc w:val="right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jc w:val="right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jc w:val="right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教发院教育信息技术部</w:t>
      </w:r>
    </w:p>
    <w:p>
      <w:pPr>
        <w:jc w:val="right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2022年9月</w:t>
      </w:r>
    </w:p>
    <w:p>
      <w:pPr>
        <w:jc w:val="right"/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</w:p>
    <w:p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  <w:lang w:val="en-US" w:eastAsia="zh-CN"/>
        </w:rPr>
        <w:t>关于浦东教育钉钉有关角色人员变更的申请</w:t>
      </w:r>
    </w:p>
    <w:p>
      <w:pPr>
        <w:jc w:val="center"/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因工作原因，拟请___________同志（手机号：_________________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）作为我校“__________________”角色，并申请成为“_______________________”钉钉群的成员。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申请单位（签章）：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申请时间：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alibri" w:hAnsi="Calibri" w:cs="Calibri"/>
          <w:b w:val="0"/>
          <w:bCs w:val="0"/>
          <w:sz w:val="24"/>
          <w:szCs w:val="24"/>
          <w:lang w:val="en-US" w:eastAsia="zh-CN"/>
        </w:rPr>
        <w:t>①</w:t>
      </w:r>
      <w:r>
        <w:rPr>
          <w:rFonts w:hint="eastAsia" w:ascii="Calibri" w:hAnsi="Calibri" w:cs="Calibri"/>
          <w:b w:val="0"/>
          <w:bCs w:val="0"/>
          <w:sz w:val="24"/>
          <w:szCs w:val="24"/>
          <w:lang w:val="en-US" w:eastAsia="zh-CN"/>
        </w:rPr>
        <w:t>须以此手机号注册钉钉。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132872"/>
    <w:multiLevelType w:val="multilevel"/>
    <w:tmpl w:val="28132872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65C0347A"/>
    <w:multiLevelType w:val="multilevel"/>
    <w:tmpl w:val="65C0347A"/>
    <w:lvl w:ilvl="0" w:tentative="0">
      <w:start w:val="1"/>
      <w:numFmt w:val="decimal"/>
      <w:lvlText w:val="%1、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TYsImhkaWQiOiIwOWEwMWEyMTY1ODA4OGNmN2Y3YzRkMjAzNzljMWNiMCIsInVzZXJDb3VudCI6MTR9"/>
  </w:docVars>
  <w:rsids>
    <w:rsidRoot w:val="659563DE"/>
    <w:rsid w:val="000609A6"/>
    <w:rsid w:val="000E7D23"/>
    <w:rsid w:val="00106B07"/>
    <w:rsid w:val="00247265"/>
    <w:rsid w:val="0029085F"/>
    <w:rsid w:val="0038104A"/>
    <w:rsid w:val="00393F5C"/>
    <w:rsid w:val="00400C9F"/>
    <w:rsid w:val="004B6529"/>
    <w:rsid w:val="005C5D18"/>
    <w:rsid w:val="005F6B29"/>
    <w:rsid w:val="00600575"/>
    <w:rsid w:val="00710DFD"/>
    <w:rsid w:val="00734E8F"/>
    <w:rsid w:val="007678E5"/>
    <w:rsid w:val="00827BD3"/>
    <w:rsid w:val="0088774E"/>
    <w:rsid w:val="00935A5E"/>
    <w:rsid w:val="00945520"/>
    <w:rsid w:val="00A617FA"/>
    <w:rsid w:val="00AB6AFF"/>
    <w:rsid w:val="00AE243C"/>
    <w:rsid w:val="00AF6693"/>
    <w:rsid w:val="00AF7A0B"/>
    <w:rsid w:val="00BA2117"/>
    <w:rsid w:val="00C1732B"/>
    <w:rsid w:val="00E32A14"/>
    <w:rsid w:val="0DFA7489"/>
    <w:rsid w:val="11D4290A"/>
    <w:rsid w:val="12441F91"/>
    <w:rsid w:val="13E14FA5"/>
    <w:rsid w:val="1A9C4458"/>
    <w:rsid w:val="1CFD29A3"/>
    <w:rsid w:val="28B0557D"/>
    <w:rsid w:val="2AE87C6A"/>
    <w:rsid w:val="2B075BBF"/>
    <w:rsid w:val="32CC2D9E"/>
    <w:rsid w:val="36036374"/>
    <w:rsid w:val="416B7C26"/>
    <w:rsid w:val="4A4B47F6"/>
    <w:rsid w:val="4E824F2D"/>
    <w:rsid w:val="5B80039C"/>
    <w:rsid w:val="659563DE"/>
    <w:rsid w:val="678C027A"/>
    <w:rsid w:val="72FD5AEB"/>
    <w:rsid w:val="7CB83A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样式1"/>
    <w:basedOn w:val="2"/>
    <w:next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%20Wang\AppData\Roaming\kingsoft\office6\templates\download\25e34ba6-911b-4747-9e19-ef3ba22ac84c\&#39033;&#30446;&#31435;&#39033;&#30003;&#35831;&#21450;&#32467;&#31639;&#27969;&#31243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项目立项申请及结算流程.doc.docx</Template>
  <Pages>2</Pages>
  <Words>596</Words>
  <Characters>676</Characters>
  <Lines>4</Lines>
  <Paragraphs>1</Paragraphs>
  <TotalTime>0</TotalTime>
  <ScaleCrop>false</ScaleCrop>
  <LinksUpToDate>false</LinksUpToDate>
  <CharactersWithSpaces>698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2022-09-03T04:19:00Z</dcterms:created>
  <dc:creator>Joseph㊣</dc:creator>
  <cp:lastModifiedBy>周伟</cp:lastModifiedBy>
  <cp:lastPrinted>2022-09-28T00:30:00Z</cp:lastPrinted>
  <dcterms:modified xsi:type="dcterms:W3CDTF">2022-09-28T04:01:17Z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TemplateUUID">
    <vt:lpwstr>v1.0_library_+7roerA0pPjEMpMnX/xMJQ==</vt:lpwstr>
  </property>
  <property fmtid="{D5CDD505-2E9C-101B-9397-08002B2CF9AE}" pid="4" name="ICV">
    <vt:lpwstr>5AAE114069984A938C08636AFFFA640F</vt:lpwstr>
  </property>
</Properties>
</file>