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56" w:rsidRDefault="006A1056" w:rsidP="000B6AD4">
      <w:pPr>
        <w:jc w:val="center"/>
        <w:rPr>
          <w:b/>
          <w:color w:val="FF0000"/>
          <w:sz w:val="28"/>
          <w:szCs w:val="28"/>
        </w:rPr>
      </w:pPr>
      <w:r w:rsidRPr="008A1F86">
        <w:rPr>
          <w:rFonts w:ascii="宋体" w:hAnsi="宋体"/>
          <w:b/>
          <w:color w:val="FF0000"/>
          <w:sz w:val="32"/>
          <w:szCs w:val="32"/>
        </w:rPr>
        <w:t>2019</w:t>
      </w:r>
      <w:r w:rsidRPr="008A1F86">
        <w:rPr>
          <w:rFonts w:ascii="宋体" w:hAnsi="宋体" w:hint="eastAsia"/>
          <w:b/>
          <w:color w:val="FF0000"/>
          <w:sz w:val="32"/>
          <w:szCs w:val="32"/>
        </w:rPr>
        <w:t>年浦东新区第二届男教师教学评比获奖</w:t>
      </w:r>
      <w:r w:rsidRPr="008A1F86">
        <w:rPr>
          <w:rFonts w:hint="eastAsia"/>
          <w:b/>
          <w:color w:val="FF0000"/>
          <w:sz w:val="28"/>
          <w:szCs w:val="28"/>
        </w:rPr>
        <w:t>名单</w:t>
      </w:r>
    </w:p>
    <w:p w:rsidR="006A1056" w:rsidRDefault="006A1056" w:rsidP="000B6AD4">
      <w:pPr>
        <w:rPr>
          <w:rFonts w:ascii="宋体"/>
          <w:b/>
          <w:color w:val="FF0000"/>
          <w:sz w:val="32"/>
          <w:szCs w:val="32"/>
        </w:rPr>
      </w:pPr>
      <w:r w:rsidRPr="000B6AD4">
        <w:rPr>
          <w:rFonts w:ascii="宋体" w:hint="eastAsia"/>
          <w:b/>
          <w:color w:val="FF0000"/>
          <w:sz w:val="32"/>
          <w:szCs w:val="32"/>
        </w:rPr>
        <w:t>一等奖</w:t>
      </w:r>
      <w:r w:rsidRPr="000B6AD4">
        <w:rPr>
          <w:rFonts w:ascii="宋体"/>
          <w:b/>
          <w:color w:val="FF0000"/>
          <w:sz w:val="32"/>
          <w:szCs w:val="32"/>
        </w:rPr>
        <w:t>4</w:t>
      </w:r>
      <w:r w:rsidRPr="000B6AD4">
        <w:rPr>
          <w:rFonts w:ascii="宋体" w:hint="eastAsia"/>
          <w:b/>
          <w:color w:val="FF0000"/>
          <w:sz w:val="32"/>
          <w:szCs w:val="32"/>
        </w:rPr>
        <w:t>名</w:t>
      </w:r>
    </w:p>
    <w:p w:rsidR="006A1056" w:rsidRPr="00F64AA3" w:rsidRDefault="006A1056" w:rsidP="008749B7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张晓诚</w:t>
      </w:r>
      <w:r w:rsidRPr="00F64A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F64AA3">
        <w:rPr>
          <w:rFonts w:hint="eastAsia"/>
          <w:sz w:val="28"/>
          <w:szCs w:val="28"/>
        </w:rPr>
        <w:t>上</w:t>
      </w:r>
      <w:r>
        <w:rPr>
          <w:rFonts w:hint="eastAsia"/>
          <w:sz w:val="28"/>
          <w:szCs w:val="28"/>
        </w:rPr>
        <w:t>海科技大学</w:t>
      </w:r>
      <w:r w:rsidRPr="00F64AA3">
        <w:rPr>
          <w:rFonts w:hint="eastAsia"/>
          <w:sz w:val="28"/>
          <w:szCs w:val="28"/>
        </w:rPr>
        <w:t>附属民办幼儿园</w:t>
      </w:r>
    </w:p>
    <w:p w:rsidR="006A1056" w:rsidRPr="00F64AA3" w:rsidRDefault="006A1056" w:rsidP="008749B7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黄诗骏</w:t>
      </w:r>
      <w:r w:rsidRPr="00F64A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蒲公英幼儿园</w:t>
      </w:r>
    </w:p>
    <w:p w:rsidR="006A1056" w:rsidRPr="00F64AA3" w:rsidRDefault="006A1056" w:rsidP="008749B7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张</w:t>
      </w:r>
      <w:r>
        <w:rPr>
          <w:sz w:val="28"/>
          <w:szCs w:val="28"/>
        </w:rPr>
        <w:t xml:space="preserve">  </w:t>
      </w:r>
      <w:r w:rsidRPr="00F64AA3">
        <w:rPr>
          <w:rFonts w:hint="eastAsia"/>
          <w:sz w:val="28"/>
          <w:szCs w:val="28"/>
        </w:rPr>
        <w:t>磊</w:t>
      </w:r>
      <w:r w:rsidRPr="00F64AA3"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东方幼儿园</w:t>
      </w:r>
    </w:p>
    <w:p w:rsidR="006A1056" w:rsidRDefault="006A1056" w:rsidP="008749B7">
      <w:pPr>
        <w:jc w:val="left"/>
        <w:rPr>
          <w:rFonts w:ascii="宋体"/>
          <w:b/>
          <w:color w:val="FF0000"/>
          <w:sz w:val="32"/>
          <w:szCs w:val="32"/>
        </w:rPr>
      </w:pPr>
      <w:r w:rsidRPr="00F64AA3">
        <w:rPr>
          <w:rFonts w:hint="eastAsia"/>
          <w:sz w:val="28"/>
          <w:szCs w:val="28"/>
        </w:rPr>
        <w:t>朱叶雨</w:t>
      </w:r>
      <w:r w:rsidRPr="00F64A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冰厂田幼儿园</w:t>
      </w:r>
    </w:p>
    <w:p w:rsidR="006A1056" w:rsidRDefault="006A1056" w:rsidP="008749B7">
      <w:pPr>
        <w:jc w:val="left"/>
        <w:rPr>
          <w:rFonts w:ascii="宋体"/>
          <w:b/>
          <w:color w:val="FF0000"/>
          <w:sz w:val="32"/>
          <w:szCs w:val="32"/>
        </w:rPr>
      </w:pPr>
      <w:r>
        <w:rPr>
          <w:rFonts w:ascii="宋体" w:hint="eastAsia"/>
          <w:b/>
          <w:color w:val="FF0000"/>
          <w:sz w:val="32"/>
          <w:szCs w:val="32"/>
        </w:rPr>
        <w:t>二等奖</w:t>
      </w:r>
      <w:r>
        <w:rPr>
          <w:rFonts w:ascii="宋体"/>
          <w:b/>
          <w:color w:val="FF0000"/>
          <w:sz w:val="32"/>
          <w:szCs w:val="32"/>
        </w:rPr>
        <w:t xml:space="preserve"> 7 </w:t>
      </w:r>
      <w:r>
        <w:rPr>
          <w:rFonts w:ascii="宋体" w:hint="eastAsia"/>
          <w:b/>
          <w:color w:val="FF0000"/>
          <w:sz w:val="32"/>
          <w:szCs w:val="32"/>
        </w:rPr>
        <w:t>名</w:t>
      </w:r>
    </w:p>
    <w:p w:rsidR="006A1056" w:rsidRPr="00F64AA3" w:rsidRDefault="006A1056" w:rsidP="008749B7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金</w:t>
      </w:r>
      <w:r>
        <w:rPr>
          <w:sz w:val="28"/>
          <w:szCs w:val="28"/>
        </w:rPr>
        <w:t xml:space="preserve">  </w:t>
      </w:r>
      <w:r w:rsidRPr="00F64AA3">
        <w:rPr>
          <w:rFonts w:hint="eastAsia"/>
          <w:sz w:val="28"/>
          <w:szCs w:val="28"/>
        </w:rPr>
        <w:t>超</w:t>
      </w:r>
      <w:r w:rsidRPr="00F64AA3"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冰厂田幼儿园</w:t>
      </w:r>
    </w:p>
    <w:p w:rsidR="006A1056" w:rsidRPr="00F64AA3" w:rsidRDefault="006A1056" w:rsidP="000E52AC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胡颖士</w:t>
      </w:r>
      <w:r w:rsidRPr="00F64A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好日子幼儿园</w:t>
      </w:r>
    </w:p>
    <w:p w:rsidR="006A1056" w:rsidRPr="00F64AA3" w:rsidRDefault="006A1056" w:rsidP="000E52AC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邱佳佼</w:t>
      </w:r>
      <w:r w:rsidRPr="00F64A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南门幼儿园</w:t>
      </w:r>
    </w:p>
    <w:p w:rsidR="006A1056" w:rsidRPr="00F64AA3" w:rsidRDefault="006A1056" w:rsidP="008749B7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舒天运</w:t>
      </w:r>
      <w:r w:rsidRPr="00F64A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东方幼儿园</w:t>
      </w:r>
    </w:p>
    <w:p w:rsidR="006A1056" w:rsidRPr="00F64AA3" w:rsidRDefault="006A1056" w:rsidP="008749B7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陈超侃</w:t>
      </w:r>
      <w:r w:rsidRPr="00F64A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金豫幼儿园</w:t>
      </w:r>
    </w:p>
    <w:p w:rsidR="006A1056" w:rsidRDefault="006A1056" w:rsidP="008A1F86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姜希文</w:t>
      </w:r>
      <w:r w:rsidRPr="00F64A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蒲公英幼儿园</w:t>
      </w:r>
    </w:p>
    <w:p w:rsidR="006A1056" w:rsidRDefault="006A1056" w:rsidP="008A1F86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董</w:t>
      </w:r>
      <w:r>
        <w:rPr>
          <w:sz w:val="28"/>
          <w:szCs w:val="28"/>
        </w:rPr>
        <w:t xml:space="preserve">  </w:t>
      </w:r>
      <w:r w:rsidRPr="00F64AA3">
        <w:rPr>
          <w:rFonts w:hint="eastAsia"/>
          <w:sz w:val="28"/>
          <w:szCs w:val="28"/>
        </w:rPr>
        <w:t>磊</w:t>
      </w:r>
      <w:r w:rsidRPr="00F64AA3"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羽灵幼儿园</w:t>
      </w:r>
    </w:p>
    <w:p w:rsidR="006A1056" w:rsidRPr="000B6AD4" w:rsidRDefault="006A1056" w:rsidP="000B6AD4">
      <w:pPr>
        <w:rPr>
          <w:rFonts w:ascii="宋体"/>
          <w:b/>
          <w:color w:val="FF0000"/>
          <w:sz w:val="32"/>
          <w:szCs w:val="32"/>
        </w:rPr>
      </w:pPr>
      <w:r>
        <w:rPr>
          <w:rFonts w:ascii="宋体" w:hint="eastAsia"/>
          <w:b/>
          <w:color w:val="FF0000"/>
          <w:sz w:val="32"/>
          <w:szCs w:val="32"/>
        </w:rPr>
        <w:t>三等奖</w:t>
      </w:r>
      <w:r>
        <w:rPr>
          <w:rFonts w:ascii="宋体"/>
          <w:b/>
          <w:color w:val="FF0000"/>
          <w:sz w:val="32"/>
          <w:szCs w:val="32"/>
        </w:rPr>
        <w:t xml:space="preserve">6 </w:t>
      </w:r>
      <w:r>
        <w:rPr>
          <w:rFonts w:ascii="宋体" w:hint="eastAsia"/>
          <w:b/>
          <w:color w:val="FF0000"/>
          <w:sz w:val="32"/>
          <w:szCs w:val="32"/>
        </w:rPr>
        <w:t>名</w:t>
      </w:r>
    </w:p>
    <w:p w:rsidR="006A1056" w:rsidRPr="00F64AA3" w:rsidRDefault="006A1056" w:rsidP="00F64AA3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顾</w:t>
      </w:r>
      <w:r>
        <w:rPr>
          <w:sz w:val="28"/>
          <w:szCs w:val="28"/>
        </w:rPr>
        <w:t xml:space="preserve">  </w:t>
      </w:r>
      <w:r w:rsidRPr="00F64AA3">
        <w:rPr>
          <w:rFonts w:hint="eastAsia"/>
          <w:sz w:val="28"/>
          <w:szCs w:val="28"/>
        </w:rPr>
        <w:t>俞</w:t>
      </w:r>
      <w:r w:rsidRPr="00F64AA3"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东方幼儿园</w:t>
      </w:r>
    </w:p>
    <w:p w:rsidR="006A1056" w:rsidRPr="00F64AA3" w:rsidRDefault="006A1056" w:rsidP="008A1F86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卫春峰</w:t>
      </w:r>
      <w:r w:rsidRPr="00F64A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64AA3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浦南幼儿园</w:t>
      </w:r>
    </w:p>
    <w:p w:rsidR="006A1056" w:rsidRPr="00F64AA3" w:rsidRDefault="006A1056" w:rsidP="00F64AA3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徐豪东</w:t>
      </w:r>
      <w:r w:rsidRPr="00F64A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Pr="00F64AA3">
        <w:rPr>
          <w:rFonts w:hint="eastAsia"/>
          <w:sz w:val="28"/>
          <w:szCs w:val="28"/>
        </w:rPr>
        <w:t>上科大附属民办幼儿园</w:t>
      </w:r>
    </w:p>
    <w:p w:rsidR="006A1056" w:rsidRPr="00F64AA3" w:rsidRDefault="006A1056" w:rsidP="00F64AA3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徐</w:t>
      </w:r>
      <w:r>
        <w:rPr>
          <w:sz w:val="28"/>
          <w:szCs w:val="28"/>
        </w:rPr>
        <w:t xml:space="preserve">  </w:t>
      </w:r>
      <w:r w:rsidRPr="00F64AA3">
        <w:rPr>
          <w:rFonts w:hint="eastAsia"/>
          <w:sz w:val="28"/>
          <w:szCs w:val="28"/>
        </w:rPr>
        <w:t>朝</w:t>
      </w:r>
      <w:r w:rsidRPr="00F64AA3"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东荷幼儿园</w:t>
      </w:r>
    </w:p>
    <w:p w:rsidR="006A1056" w:rsidRPr="00F64AA3" w:rsidRDefault="006A1056" w:rsidP="00F64AA3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邬申斌</w:t>
      </w:r>
      <w:r w:rsidRPr="00F64A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明日之星幼儿园</w:t>
      </w:r>
    </w:p>
    <w:p w:rsidR="006A1056" w:rsidRPr="00F64AA3" w:rsidRDefault="006A1056" w:rsidP="00F64AA3">
      <w:pPr>
        <w:jc w:val="left"/>
        <w:rPr>
          <w:sz w:val="28"/>
          <w:szCs w:val="28"/>
        </w:rPr>
      </w:pPr>
      <w:r w:rsidRPr="00F64AA3">
        <w:rPr>
          <w:rFonts w:hint="eastAsia"/>
          <w:sz w:val="28"/>
          <w:szCs w:val="28"/>
        </w:rPr>
        <w:t>王嘉琪</w:t>
      </w:r>
      <w:r w:rsidRPr="00F64AA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上海市浦东新区</w:t>
      </w:r>
      <w:r w:rsidRPr="00F64AA3">
        <w:rPr>
          <w:rFonts w:hint="eastAsia"/>
          <w:sz w:val="28"/>
          <w:szCs w:val="28"/>
        </w:rPr>
        <w:t>小天使幼儿园</w:t>
      </w:r>
    </w:p>
    <w:p w:rsidR="006A1056" w:rsidRDefault="006A1056">
      <w:pPr>
        <w:jc w:val="center"/>
        <w:rPr>
          <w:szCs w:val="21"/>
        </w:rPr>
      </w:pPr>
    </w:p>
    <w:p w:rsidR="006A1056" w:rsidRDefault="006A1056" w:rsidP="00302CF6">
      <w:pPr>
        <w:jc w:val="center"/>
        <w:rPr>
          <w:b/>
          <w:color w:val="FF0000"/>
          <w:sz w:val="28"/>
          <w:szCs w:val="28"/>
        </w:rPr>
      </w:pPr>
    </w:p>
    <w:p w:rsidR="006A1056" w:rsidRDefault="006A1056" w:rsidP="008749B7">
      <w:pPr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优胜奖</w:t>
      </w:r>
      <w:r>
        <w:rPr>
          <w:b/>
          <w:color w:val="FF0000"/>
          <w:sz w:val="28"/>
          <w:szCs w:val="28"/>
        </w:rPr>
        <w:t xml:space="preserve"> 21</w:t>
      </w:r>
      <w:r>
        <w:rPr>
          <w:rFonts w:hint="eastAsia"/>
          <w:b/>
          <w:color w:val="FF0000"/>
          <w:sz w:val="28"/>
          <w:szCs w:val="28"/>
        </w:rPr>
        <w:t>名</w:t>
      </w:r>
    </w:p>
    <w:p w:rsidR="006A105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石</w:t>
      </w:r>
      <w:r w:rsidRPr="00302CF6">
        <w:rPr>
          <w:sz w:val="28"/>
          <w:szCs w:val="28"/>
        </w:rPr>
        <w:t xml:space="preserve">  </w:t>
      </w:r>
      <w:r w:rsidRPr="00302CF6">
        <w:rPr>
          <w:rFonts w:hint="eastAsia"/>
          <w:sz w:val="28"/>
          <w:szCs w:val="28"/>
        </w:rPr>
        <w:t>凌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东方幼儿园</w:t>
      </w:r>
      <w:r>
        <w:rPr>
          <w:sz w:val="28"/>
          <w:szCs w:val="28"/>
        </w:rPr>
        <w:t xml:space="preserve">    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王嘉伟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东方幼儿园</w:t>
      </w:r>
      <w:r>
        <w:rPr>
          <w:sz w:val="28"/>
          <w:szCs w:val="28"/>
        </w:rPr>
        <w:t xml:space="preserve">   </w:t>
      </w:r>
    </w:p>
    <w:p w:rsidR="006A105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唐徐臻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东方幼儿园</w:t>
      </w:r>
      <w:r>
        <w:rPr>
          <w:sz w:val="28"/>
          <w:szCs w:val="28"/>
        </w:rPr>
        <w:t xml:space="preserve">           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曹乐骐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星雨幼儿园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杨旗骏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星雨幼儿园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毛轶骏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好时光幼儿园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华</w:t>
      </w:r>
      <w:r w:rsidRPr="00302CF6">
        <w:rPr>
          <w:sz w:val="28"/>
          <w:szCs w:val="28"/>
        </w:rPr>
        <w:t xml:space="preserve">  </w:t>
      </w:r>
      <w:r w:rsidRPr="00302CF6">
        <w:rPr>
          <w:rFonts w:hint="eastAsia"/>
          <w:sz w:val="28"/>
          <w:szCs w:val="28"/>
        </w:rPr>
        <w:t>夏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冰厂田前滩幼儿园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刘骏峰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未来之星幼儿园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周海涛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冰厂田幼儿园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王尚斌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冰厂田幼儿园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张文杰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经纬幼儿园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张</w:t>
      </w:r>
      <w:r w:rsidRPr="00302CF6">
        <w:rPr>
          <w:sz w:val="28"/>
          <w:szCs w:val="28"/>
        </w:rPr>
        <w:t xml:space="preserve">  </w:t>
      </w:r>
      <w:r w:rsidRPr="00302CF6">
        <w:rPr>
          <w:rFonts w:hint="eastAsia"/>
          <w:sz w:val="28"/>
          <w:szCs w:val="28"/>
        </w:rPr>
        <w:t>帆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黄路幼儿园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袁</w:t>
      </w:r>
      <w:r w:rsidRPr="00302CF6">
        <w:rPr>
          <w:sz w:val="28"/>
          <w:szCs w:val="28"/>
        </w:rPr>
        <w:t xml:space="preserve">  </w:t>
      </w:r>
      <w:r w:rsidRPr="00302CF6">
        <w:rPr>
          <w:rFonts w:hint="eastAsia"/>
          <w:sz w:val="28"/>
          <w:szCs w:val="28"/>
        </w:rPr>
        <w:t>艇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东园幼儿园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杨</w:t>
      </w:r>
      <w:r w:rsidRPr="00302CF6">
        <w:rPr>
          <w:sz w:val="28"/>
          <w:szCs w:val="28"/>
        </w:rPr>
        <w:t xml:space="preserve">  </w:t>
      </w:r>
      <w:r w:rsidRPr="00302CF6">
        <w:rPr>
          <w:rFonts w:hint="eastAsia"/>
          <w:sz w:val="28"/>
          <w:szCs w:val="28"/>
        </w:rPr>
        <w:t>晨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东方幼儿园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奚龙军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金爵幼儿园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范旭炯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临沂五村幼儿园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宋晨辉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星雨幼儿园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李炜超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好时光幼儿园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陆</w:t>
      </w:r>
      <w:r w:rsidRPr="00302CF6">
        <w:rPr>
          <w:sz w:val="28"/>
          <w:szCs w:val="28"/>
        </w:rPr>
        <w:t xml:space="preserve">  </w:t>
      </w:r>
      <w:r w:rsidRPr="00302CF6">
        <w:rPr>
          <w:rFonts w:hint="eastAsia"/>
          <w:sz w:val="28"/>
          <w:szCs w:val="28"/>
        </w:rPr>
        <w:t>渊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好时光幼儿园</w:t>
      </w:r>
    </w:p>
    <w:p w:rsidR="006A1056" w:rsidRPr="00302CF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陈永亮</w:t>
      </w:r>
      <w:r>
        <w:rPr>
          <w:sz w:val="28"/>
          <w:szCs w:val="28"/>
        </w:rPr>
        <w:t xml:space="preserve">   </w:t>
      </w:r>
      <w:r w:rsidRPr="00302CF6"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冰厂田幼儿园</w:t>
      </w:r>
    </w:p>
    <w:p w:rsidR="006A1056" w:rsidRDefault="006A1056" w:rsidP="00302CF6">
      <w:pPr>
        <w:jc w:val="left"/>
        <w:rPr>
          <w:sz w:val="28"/>
          <w:szCs w:val="28"/>
        </w:rPr>
      </w:pPr>
      <w:r w:rsidRPr="00302CF6">
        <w:rPr>
          <w:rFonts w:hint="eastAsia"/>
          <w:sz w:val="28"/>
          <w:szCs w:val="28"/>
        </w:rPr>
        <w:t>郑元超</w:t>
      </w:r>
      <w:r w:rsidRPr="00302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上海市浦东新区</w:t>
      </w:r>
      <w:r w:rsidRPr="00302CF6">
        <w:rPr>
          <w:rFonts w:hint="eastAsia"/>
          <w:sz w:val="28"/>
          <w:szCs w:val="28"/>
        </w:rPr>
        <w:t>蒲公英幼儿园</w:t>
      </w:r>
    </w:p>
    <w:p w:rsidR="006A1056" w:rsidRDefault="006A1056" w:rsidP="003A2D1B">
      <w:pPr>
        <w:ind w:firstLineChars="950" w:firstLine="26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上海市浦东教育发展研究院教师发展中心</w:t>
      </w:r>
    </w:p>
    <w:p w:rsidR="006A1056" w:rsidRDefault="006A1056" w:rsidP="003A2D1B">
      <w:pPr>
        <w:ind w:firstLineChars="950" w:firstLine="26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上海市浦东新区学前教育指导中心</w:t>
      </w:r>
    </w:p>
    <w:p w:rsidR="006A1056" w:rsidRPr="003A2D1B" w:rsidRDefault="006A1056" w:rsidP="003A2D1B">
      <w:pPr>
        <w:ind w:firstLineChars="1600" w:firstLine="4480"/>
        <w:jc w:val="left"/>
        <w:rPr>
          <w:szCs w:val="21"/>
        </w:rPr>
      </w:pPr>
      <w:r>
        <w:rPr>
          <w:sz w:val="28"/>
          <w:szCs w:val="28"/>
        </w:rPr>
        <w:t>2019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12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</w:rPr>
        <w:t>25</w:t>
      </w:r>
      <w:r>
        <w:rPr>
          <w:rFonts w:hint="eastAsia"/>
          <w:sz w:val="28"/>
          <w:szCs w:val="28"/>
        </w:rPr>
        <w:t>日</w:t>
      </w:r>
    </w:p>
    <w:sectPr w:rsidR="006A1056" w:rsidRPr="003A2D1B" w:rsidSect="00ED16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056" w:rsidRDefault="006A1056" w:rsidP="00882CD9">
      <w:r>
        <w:separator/>
      </w:r>
    </w:p>
  </w:endnote>
  <w:endnote w:type="continuationSeparator" w:id="0">
    <w:p w:rsidR="006A1056" w:rsidRDefault="006A1056" w:rsidP="00882C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056" w:rsidRDefault="006A1056" w:rsidP="00882CD9">
      <w:r>
        <w:separator/>
      </w:r>
    </w:p>
  </w:footnote>
  <w:footnote w:type="continuationSeparator" w:id="0">
    <w:p w:rsidR="006A1056" w:rsidRDefault="006A1056" w:rsidP="00882C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D20"/>
    <w:rsid w:val="00006686"/>
    <w:rsid w:val="00041999"/>
    <w:rsid w:val="000838B2"/>
    <w:rsid w:val="000B6AD4"/>
    <w:rsid w:val="000E52AC"/>
    <w:rsid w:val="00133D77"/>
    <w:rsid w:val="00165ACA"/>
    <w:rsid w:val="001B31CC"/>
    <w:rsid w:val="001C1044"/>
    <w:rsid w:val="001D6AAD"/>
    <w:rsid w:val="001E67E4"/>
    <w:rsid w:val="001F1F2D"/>
    <w:rsid w:val="00212D20"/>
    <w:rsid w:val="00241942"/>
    <w:rsid w:val="0028074F"/>
    <w:rsid w:val="002C13A0"/>
    <w:rsid w:val="002C5E20"/>
    <w:rsid w:val="002E7641"/>
    <w:rsid w:val="00302754"/>
    <w:rsid w:val="00302CF6"/>
    <w:rsid w:val="00334F31"/>
    <w:rsid w:val="003A2D1B"/>
    <w:rsid w:val="003F5742"/>
    <w:rsid w:val="00410196"/>
    <w:rsid w:val="004C2A87"/>
    <w:rsid w:val="00525745"/>
    <w:rsid w:val="00575AE7"/>
    <w:rsid w:val="00607ABD"/>
    <w:rsid w:val="0062361F"/>
    <w:rsid w:val="00671BC1"/>
    <w:rsid w:val="006A1056"/>
    <w:rsid w:val="006E44DF"/>
    <w:rsid w:val="007F6E1A"/>
    <w:rsid w:val="00830E39"/>
    <w:rsid w:val="008708A1"/>
    <w:rsid w:val="008749B7"/>
    <w:rsid w:val="00882CD9"/>
    <w:rsid w:val="00893E03"/>
    <w:rsid w:val="008A1F86"/>
    <w:rsid w:val="008B5CC1"/>
    <w:rsid w:val="00910FE6"/>
    <w:rsid w:val="00937B8E"/>
    <w:rsid w:val="00960DEC"/>
    <w:rsid w:val="0096420E"/>
    <w:rsid w:val="00980130"/>
    <w:rsid w:val="00980738"/>
    <w:rsid w:val="009C738A"/>
    <w:rsid w:val="009D3725"/>
    <w:rsid w:val="009F7DA5"/>
    <w:rsid w:val="00A1375B"/>
    <w:rsid w:val="00A20096"/>
    <w:rsid w:val="00A47BE7"/>
    <w:rsid w:val="00A76963"/>
    <w:rsid w:val="00B409D8"/>
    <w:rsid w:val="00B732A0"/>
    <w:rsid w:val="00DF3D93"/>
    <w:rsid w:val="00E10C26"/>
    <w:rsid w:val="00E764F2"/>
    <w:rsid w:val="00ED1668"/>
    <w:rsid w:val="00F53BDC"/>
    <w:rsid w:val="00F64AA3"/>
    <w:rsid w:val="00FD78AF"/>
    <w:rsid w:val="0DB37C0F"/>
    <w:rsid w:val="110A07C4"/>
    <w:rsid w:val="16FD5728"/>
    <w:rsid w:val="2ABC50C7"/>
    <w:rsid w:val="35221919"/>
    <w:rsid w:val="41FB5792"/>
    <w:rsid w:val="46FD53AD"/>
    <w:rsid w:val="56F026FA"/>
    <w:rsid w:val="6A206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668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1668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882C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82CD9"/>
    <w:rPr>
      <w:rFonts w:cs="Times New Roman"/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882C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82CD9"/>
    <w:rPr>
      <w:rFonts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18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3</Pages>
  <Words>135</Words>
  <Characters>772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2019年浦东新区第二届男教师教学评比</dc:title>
  <dc:subject/>
  <dc:creator>lenovo</dc:creator>
  <cp:keywords/>
  <dc:description/>
  <cp:lastModifiedBy>huangjianyi</cp:lastModifiedBy>
  <cp:revision>5</cp:revision>
  <cp:lastPrinted>2019-10-28T01:40:00Z</cp:lastPrinted>
  <dcterms:created xsi:type="dcterms:W3CDTF">2019-12-26T09:45:00Z</dcterms:created>
  <dcterms:modified xsi:type="dcterms:W3CDTF">2019-12-26T10:32:00Z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